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CFEC0" w14:textId="77777777" w:rsidR="00BA2AFA" w:rsidRDefault="00BA2AFA" w:rsidP="00F9267A">
      <w:pPr>
        <w:spacing w:after="120"/>
        <w:rPr>
          <w:rFonts w:ascii="Calibri" w:hAnsi="Calibri" w:cs="B Titr"/>
          <w:rtl/>
        </w:rPr>
      </w:pPr>
      <w:bookmarkStart w:id="0" w:name="To"/>
    </w:p>
    <w:p w14:paraId="1277F284" w14:textId="77777777" w:rsidR="00BA2AFA" w:rsidRDefault="00BA2AFA" w:rsidP="00F9267A">
      <w:pPr>
        <w:spacing w:after="120"/>
        <w:rPr>
          <w:rFonts w:ascii="Calibri" w:hAnsi="Calibri" w:cs="B Titr"/>
          <w:rtl/>
        </w:rPr>
      </w:pPr>
    </w:p>
    <w:p w14:paraId="0C024945" w14:textId="1E85EA3D" w:rsidR="00F9267A" w:rsidRDefault="007358DA" w:rsidP="00F9267A">
      <w:pPr>
        <w:spacing w:after="120"/>
        <w:rPr>
          <w:rFonts w:ascii="Calibri" w:hAnsi="Calibri" w:cs="B Titr"/>
          <w:rtl/>
        </w:rPr>
      </w:pPr>
      <w:r w:rsidRPr="007C51F0">
        <w:rPr>
          <w:rFonts w:ascii="Calibri" w:hAnsi="Calibri" w:cs="B Titr" w:hint="cs"/>
          <w:rtl/>
        </w:rPr>
        <w:t xml:space="preserve">سرپرست </w:t>
      </w:r>
      <w:r w:rsidR="00770706">
        <w:rPr>
          <w:rFonts w:ascii="Calibri" w:hAnsi="Calibri" w:cs="B Titr" w:hint="cs"/>
          <w:rtl/>
        </w:rPr>
        <w:t xml:space="preserve"> محترم </w:t>
      </w:r>
      <w:r w:rsidRPr="007C51F0">
        <w:rPr>
          <w:rFonts w:ascii="Calibri" w:hAnsi="Calibri" w:cs="B Titr" w:hint="cs"/>
          <w:rtl/>
        </w:rPr>
        <w:t>معاونت تحصیلات تکمیلی دانشکده پزشکی</w:t>
      </w:r>
      <w:r w:rsidRPr="007C51F0">
        <w:rPr>
          <w:rFonts w:ascii="Calibri" w:hAnsi="Calibri" w:cs="B Titr" w:hint="cs"/>
          <w:rtl/>
        </w:rPr>
        <w:cr/>
      </w:r>
      <w:r w:rsidR="00770706">
        <w:rPr>
          <w:rFonts w:ascii="Calibri" w:hAnsi="Calibri" w:cs="B Titr" w:hint="cs"/>
          <w:rtl/>
        </w:rPr>
        <w:t xml:space="preserve">جناب آقای </w:t>
      </w:r>
      <w:r w:rsidRPr="007C51F0">
        <w:rPr>
          <w:rFonts w:ascii="Calibri" w:hAnsi="Calibri" w:cs="B Titr" w:hint="cs"/>
          <w:rtl/>
        </w:rPr>
        <w:t>دکتر سعید امانلو</w:t>
      </w:r>
      <w:bookmarkEnd w:id="0"/>
    </w:p>
    <w:p w14:paraId="65AC9FFD" w14:textId="2A828B65" w:rsidR="008E257A" w:rsidRDefault="008E257A" w:rsidP="00F9267A">
      <w:pPr>
        <w:spacing w:after="120"/>
        <w:rPr>
          <w:rFonts w:ascii="Calibri" w:hAnsi="Calibri" w:cs="B Titr"/>
          <w:rtl/>
        </w:rPr>
      </w:pPr>
    </w:p>
    <w:p w14:paraId="2C129A33" w14:textId="52B0EDB8" w:rsidR="008E257A" w:rsidRPr="00EE0202" w:rsidRDefault="008E257A" w:rsidP="00FA38D9">
      <w:pPr>
        <w:spacing w:after="120" w:line="276" w:lineRule="auto"/>
        <w:jc w:val="both"/>
        <w:rPr>
          <w:rFonts w:ascii="Tahoma" w:eastAsia="Calibri" w:hAnsi="Tahoma" w:cs="B Nazanin"/>
          <w:sz w:val="28"/>
          <w:szCs w:val="28"/>
          <w:rtl/>
          <w:lang w:bidi="fa-IR"/>
        </w:rPr>
      </w:pP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>با سلام و احترام، به استحضار م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رساند که پا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 w:hint="eastAsia"/>
          <w:sz w:val="28"/>
          <w:szCs w:val="28"/>
          <w:rtl/>
          <w:lang w:bidi="fa-IR"/>
        </w:rPr>
        <w:t>ان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نامه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 </w:t>
      </w:r>
      <w:r w:rsidR="00FA38D9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آقای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 </w:t>
      </w:r>
      <w:r w:rsidR="00AD3657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امیر حسین آبیار</w:t>
      </w:r>
      <w:r w:rsidR="00FA38D9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 </w:t>
      </w:r>
      <w:r w:rsidRPr="00EE0202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دانشجوی </w:t>
      </w:r>
      <w:r w:rsidR="00AD3657" w:rsidRPr="00EE0202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کارشناسی ارشد </w:t>
      </w:r>
      <w:r w:rsidR="00EE0202" w:rsidRPr="00EE0202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ژنتیک 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با عنوان " 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>بررس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ژنت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ک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سه ب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مار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غ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رخو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شاوند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با تشخ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ص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بال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ن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سندرم آلپورت به‌روش توال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ی‌ی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اب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کل اگزوم و آنال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ز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هدفمند ژن‌ها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دخ</w:t>
      </w:r>
      <w:r w:rsidR="00AD3657" w:rsidRPr="00EE0202">
        <w:rPr>
          <w:rFonts w:ascii="Tahoma" w:eastAsia="Calibri" w:hAnsi="Tahoma" w:cs="B Nazanin" w:hint="cs"/>
          <w:b/>
          <w:bCs/>
          <w:sz w:val="28"/>
          <w:szCs w:val="28"/>
          <w:rtl/>
        </w:rPr>
        <w:t>ی</w:t>
      </w:r>
      <w:r w:rsidR="00AD3657" w:rsidRPr="00EE0202">
        <w:rPr>
          <w:rFonts w:ascii="Tahoma" w:eastAsia="Calibri" w:hAnsi="Tahoma" w:cs="B Nazanin" w:hint="eastAsia"/>
          <w:b/>
          <w:bCs/>
          <w:sz w:val="28"/>
          <w:szCs w:val="28"/>
          <w:rtl/>
        </w:rPr>
        <w:t>ل</w:t>
      </w:r>
      <w:r w:rsidR="00AD3657" w:rsidRPr="00EE0202">
        <w:rPr>
          <w:rFonts w:ascii="Tahoma" w:eastAsia="Calibri" w:hAnsi="Tahoma" w:cs="B Nazanin"/>
          <w:b/>
          <w:bCs/>
          <w:sz w:val="28"/>
          <w:szCs w:val="28"/>
          <w:rtl/>
        </w:rPr>
        <w:t xml:space="preserve"> در آن 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" </w:t>
      </w:r>
      <w:r w:rsidR="00FA38D9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و شماره سمات </w:t>
      </w:r>
      <w:r w:rsidR="00AD3657" w:rsidRPr="00EE0202">
        <w:rPr>
          <w:rFonts w:cs="B Nazanin"/>
        </w:rPr>
        <w:t>A-12-43-5</w:t>
      </w:r>
      <w:r w:rsidR="00AD3657" w:rsidRPr="00EE0202">
        <w:rPr>
          <w:rFonts w:cs="B Nazanin" w:hint="cs"/>
          <w:rtl/>
        </w:rPr>
        <w:t xml:space="preserve"> 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>به راهنما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آقای</w:t>
      </w:r>
      <w:r w:rsidR="00EE0202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 </w:t>
      </w:r>
      <w:r w:rsidR="00AD3657" w:rsidRPr="00EE0202">
        <w:rPr>
          <w:rFonts w:ascii="Tahoma" w:eastAsia="Calibri" w:hAnsi="Tahoma" w:cs="B Nazanin"/>
          <w:sz w:val="28"/>
          <w:szCs w:val="28"/>
          <w:rtl/>
          <w:lang w:bidi="fa-IR"/>
        </w:rPr>
        <w:t>دکتر اکبر محمدزاده</w:t>
      </w:r>
      <w:r w:rsidR="00AD3657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 xml:space="preserve"> 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>آماده دفاع م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باشد. داور معرف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شده از طرف مرکز آقا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</w:t>
      </w:r>
      <w:r w:rsidR="00AD3657"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علی رمضانی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م</w:t>
      </w:r>
      <w:r w:rsidRPr="00EE0202">
        <w:rPr>
          <w:rFonts w:ascii="Tahoma" w:eastAsia="Calibri" w:hAnsi="Tahoma" w:cs="B Nazanin" w:hint="cs"/>
          <w:sz w:val="28"/>
          <w:szCs w:val="28"/>
          <w:rtl/>
          <w:lang w:bidi="fa-IR"/>
        </w:rPr>
        <w:t>ی</w:t>
      </w:r>
      <w:r w:rsidRPr="00EE0202">
        <w:rPr>
          <w:rFonts w:ascii="Tahoma" w:eastAsia="Calibri" w:hAnsi="Tahoma" w:cs="B Nazanin"/>
          <w:sz w:val="28"/>
          <w:szCs w:val="28"/>
          <w:rtl/>
          <w:lang w:bidi="fa-IR"/>
        </w:rPr>
        <w:t xml:space="preserve"> باشد.</w:t>
      </w:r>
    </w:p>
    <w:p w14:paraId="0C024946" w14:textId="77777777" w:rsidR="00714ED2" w:rsidRDefault="00714ED2" w:rsidP="00F9267A">
      <w:pPr>
        <w:spacing w:after="120"/>
        <w:rPr>
          <w:rFonts w:ascii="Tahoma" w:hAnsi="Tahoma" w:cs="B Nazanin"/>
          <w:b/>
          <w:bCs/>
          <w:rtl/>
          <w:lang w:bidi="fa-IR"/>
        </w:rPr>
      </w:pPr>
    </w:p>
    <w:p w14:paraId="0C024947" w14:textId="77777777" w:rsidR="00BD7FBC" w:rsidRDefault="00BD7FBC" w:rsidP="00F9267A">
      <w:pPr>
        <w:spacing w:after="120"/>
        <w:rPr>
          <w:rFonts w:ascii="Tahoma" w:hAnsi="Tahoma" w:cs="B Nazanin"/>
          <w:b/>
          <w:bCs/>
          <w:rtl/>
          <w:lang w:bidi="fa-IR"/>
        </w:rPr>
      </w:pPr>
    </w:p>
    <w:p w14:paraId="0C024948" w14:textId="77777777" w:rsidR="00BD7FBC" w:rsidRDefault="00BD7FBC" w:rsidP="00F9267A">
      <w:pPr>
        <w:spacing w:after="120"/>
        <w:rPr>
          <w:rFonts w:ascii="Tahoma" w:hAnsi="Tahoma" w:cs="B Nazanin"/>
          <w:b/>
          <w:bCs/>
          <w:rtl/>
          <w:lang w:bidi="fa-IR"/>
        </w:rPr>
      </w:pPr>
    </w:p>
    <w:p w14:paraId="0C02494A" w14:textId="1E9F68F4" w:rsidR="00F9267A" w:rsidRPr="00AF2A3C" w:rsidRDefault="00F9267A" w:rsidP="00F9267A">
      <w:pPr>
        <w:rPr>
          <w:rFonts w:ascii="Tahoma" w:hAnsi="Tahoma" w:cs="B Nazanin"/>
          <w:b/>
          <w:bCs/>
          <w:lang w:bidi="fa-IR"/>
        </w:rPr>
      </w:pPr>
    </w:p>
    <w:p w14:paraId="0C02494B" w14:textId="77777777" w:rsidR="00F9267A" w:rsidRPr="00AF2A3C" w:rsidRDefault="00F9267A" w:rsidP="00F9267A">
      <w:pPr>
        <w:rPr>
          <w:rFonts w:ascii="Tahoma" w:hAnsi="Tahoma" w:cs="B Nazanin"/>
          <w:b/>
          <w:bCs/>
        </w:rPr>
      </w:pPr>
    </w:p>
    <w:p w14:paraId="0C02494C" w14:textId="77777777" w:rsidR="00971EB1" w:rsidRPr="00AF2A3C" w:rsidRDefault="003530E0" w:rsidP="00F9267A">
      <w:pPr>
        <w:rPr>
          <w:rFonts w:ascii="Tahoma" w:hAnsi="Tahoma" w:cs="B Nazanin"/>
          <w:b/>
          <w:bCs/>
          <w:rtl/>
          <w:lang w:bidi="fa-IR"/>
        </w:rPr>
      </w:pPr>
      <w:r>
        <w:rPr>
          <w:rFonts w:ascii="Tahoma" w:hAnsi="Tahoma"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024951" wp14:editId="0C024952">
                <wp:simplePos x="0" y="0"/>
                <wp:positionH relativeFrom="margin">
                  <wp:posOffset>-255270</wp:posOffset>
                </wp:positionH>
                <wp:positionV relativeFrom="margin">
                  <wp:posOffset>4636135</wp:posOffset>
                </wp:positionV>
                <wp:extent cx="2488565" cy="777875"/>
                <wp:effectExtent l="1905" t="3175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856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24968" w14:textId="77777777" w:rsidR="00F9267A" w:rsidRPr="00131A12" w:rsidRDefault="007358DA" w:rsidP="00F9267A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bookmarkStart w:id="1" w:name="Sig"/>
                            <w:r w:rsidRPr="00131A12">
                              <w:rPr>
                                <w:rFonts w:ascii="Calibri" w:hAnsi="Calibri" w:cs="B Titr" w:hint="cs"/>
                                <w:b/>
                                <w:bCs/>
                                <w:rtl/>
                                <w:lang w:bidi="fa-IR"/>
                              </w:rPr>
                              <w:t>دکتر امیرحسین تارمچی</w:t>
                            </w:r>
                            <w:r w:rsidRPr="00131A12">
                              <w:rPr>
                                <w:rFonts w:ascii="Calibri" w:hAnsi="Calibri" w:cs="B Titr" w:hint="cs"/>
                                <w:b/>
                                <w:bCs/>
                                <w:rtl/>
                                <w:lang w:bidi="fa-IR"/>
                              </w:rPr>
                              <w:cr/>
                              <w:t>رئیس مرکز تحقیقات ژن درمانی سرطان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a14="http://schemas.microsoft.com/office/drawing/2010/main">
            <w:pict>
              <v:shape id="Text Box 3" style="position:absolute;left:0;text-align:left;margin-left:-20.1pt;margin-top:365.05pt;width:195.95pt;height:61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">
                <v:textbox>
                  <w:txbxContent>
                    <w:p w:rsidRPr="00131A12" w:rsidR="00F9267A" w:rsidP="00F9267A" w:rsidRDefault="007358DA">
                      <w:pPr>
                        <w:jc w:val="center"/>
                        <w:rPr>
                          <w:rFonts w:cs="B Titr"/>
                          <w:b/>
                          <w:bCs/>
                          <w:rtl/>
                          <w:lang w:bidi="fa-IR"/>
                        </w:rPr>
                      </w:pPr>
                      <w:bookmarkStart w:name="Sig" w:id="5"/>
                      <w:r w:rsidRPr="00131A12">
                        <w:rPr>
                          <w:rFonts w:hint="cs" w:ascii="Calibri" w:hAnsi="Calibri" w:cs="B Titr"/>
                          <w:b/>
                          <w:bCs/>
                          <w:rtl/>
                          <w:lang w:bidi="fa-IR"/>
                        </w:rPr>
                        <w:t xml:space="preserve">دکتر امیرحسین تارمچی</w:t>
                      </w:r>
                      <w:r w:rsidRPr="00131A12">
                        <w:rPr>
                          <w:rFonts w:hint="cs" w:ascii="Calibri" w:hAnsi="Calibri" w:cs="B Titr"/>
                          <w:b/>
                          <w:bCs/>
                          <w:rtl/>
                          <w:lang w:bidi="fa-IR"/>
                        </w:rPr>
                        <w:cr/>
                      </w:r>
                      <w:r w:rsidRPr="00131A12">
                        <w:rPr>
                          <w:rFonts w:hint="cs" w:ascii="Calibri" w:hAnsi="Calibri" w:cs="B Titr"/>
                          <w:b/>
                          <w:bCs/>
                          <w:rtl/>
                          <w:lang w:bidi="fa-IR"/>
                        </w:rPr>
                        <w:t xml:space="preserve">رئیس مرکز تحقیقات ژن درمانی سرطان</w:t>
                      </w:r>
                      <w:r w:rsidRPr="00131A12">
                        <w:rPr>
                          <w:rFonts w:hint="cs" w:ascii="Calibri" w:hAnsi="Calibri" w:cs="B Titr"/>
                          <w:b/>
                          <w:bCs/>
                          <w:rtl/>
                          <w:lang w:bidi="fa-IR"/>
                        </w:rPr>
                        <w:t/>
                      </w:r>
                      <w:bookmarkEnd w:id="5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971EB1" w:rsidRPr="00AF2A3C" w:rsidSect="00CF2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54" w:right="1286" w:bottom="1701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8F88F" w14:textId="77777777" w:rsidR="00D41615" w:rsidRDefault="00D41615">
      <w:r>
        <w:separator/>
      </w:r>
    </w:p>
  </w:endnote>
  <w:endnote w:type="continuationSeparator" w:id="0">
    <w:p w14:paraId="7EB957AB" w14:textId="77777777" w:rsidR="00D41615" w:rsidRDefault="00D4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B5C80" w14:textId="77777777" w:rsidR="00EE635A" w:rsidRDefault="00EE63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4958" w14:textId="77777777" w:rsidR="00813E98" w:rsidRDefault="003530E0">
    <w:pPr>
      <w:pStyle w:val="Footer"/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C024963" wp14:editId="0C024964">
              <wp:simplePos x="0" y="0"/>
              <wp:positionH relativeFrom="margin">
                <wp:align>center</wp:align>
              </wp:positionH>
              <wp:positionV relativeFrom="paragraph">
                <wp:posOffset>-626110</wp:posOffset>
              </wp:positionV>
              <wp:extent cx="3310890" cy="259715"/>
              <wp:effectExtent l="0" t="0" r="3810" b="63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0890" cy="259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2496D" w14:textId="77777777" w:rsidR="00740DBE" w:rsidRPr="00740DBE" w:rsidRDefault="007358DA" w:rsidP="00740DBE">
                          <w:pPr>
                            <w:pStyle w:val="Footer"/>
                            <w:jc w:val="center"/>
                            <w:rPr>
                              <w:rFonts w:cs="B Zar"/>
                              <w:sz w:val="28"/>
                              <w:szCs w:val="28"/>
                            </w:rPr>
                          </w:pPr>
                          <w:r w:rsidRPr="00740DBE">
                            <w:rPr>
                              <w:rFonts w:cs="B Zar" w:hint="cs"/>
                              <w:sz w:val="28"/>
                              <w:szCs w:val="28"/>
                              <w:rtl/>
                            </w:rPr>
                            <w:t>(این نامه بدون مهر برجسته دبیرخانه فاقد اعتبار است.)</w:t>
                          </w:r>
                        </w:p>
                        <w:p w14:paraId="0C02496E" w14:textId="77777777" w:rsidR="00740DBE" w:rsidRPr="00740DBE" w:rsidRDefault="00740DBE" w:rsidP="00740DBE">
                          <w:pPr>
                            <w:jc w:val="center"/>
                            <w:rPr>
                              <w:rFonts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18034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style="position:absolute;left:0;text-align:left;margin-left:0;margin-top:-49.3pt;width:260.7pt;height:20.4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33" filled="f" stroked="f" strokeweight="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">
              <v:textbox inset="0,0,1.42pt,0">
                <w:txbxContent>
                  <w:p w:rsidRPr="00740DBE" w:rsidR="00740DBE" w:rsidP="00740DBE" w:rsidRDefault="007358DA">
                    <w:pPr>
                      <w:pStyle w:val="Footer"/>
                      <w:jc w:val="center"/>
                      <w:rPr>
                        <w:rFonts w:cs="B Zar"/>
                        <w:sz w:val="28"/>
                        <w:szCs w:val="28"/>
                      </w:rPr>
                    </w:pPr>
                    <w:r w:rsidRPr="00740DBE">
                      <w:rPr>
                        <w:rFonts w:hint="cs" w:cs="B Zar"/>
                        <w:sz w:val="28"/>
                        <w:szCs w:val="28"/>
                        <w:rtl/>
                      </w:rPr>
                      <w:t>(این نامه بدون مهر برجسته دبیرخانه فاقد اعتبار است.)</w:t>
                    </w:r>
                  </w:p>
                  <w:p w:rsidRPr="00740DBE" w:rsidR="00740DBE" w:rsidP="00740DBE" w:rsidRDefault="00740DBE">
                    <w:pPr>
                      <w:jc w:val="center"/>
                      <w:rPr>
                        <w:rFonts w:cs="Arial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2275" w14:textId="77777777" w:rsidR="00EE635A" w:rsidRDefault="00EE63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2B53F" w14:textId="77777777" w:rsidR="00D41615" w:rsidRDefault="00D41615">
      <w:r>
        <w:separator/>
      </w:r>
    </w:p>
  </w:footnote>
  <w:footnote w:type="continuationSeparator" w:id="0">
    <w:p w14:paraId="74E1649A" w14:textId="77777777" w:rsidR="00D41615" w:rsidRDefault="00D41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D113" w14:textId="77777777" w:rsidR="00EE635A" w:rsidRDefault="00EE63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4957" w14:textId="77777777" w:rsidR="00514E1A" w:rsidRPr="009D196D" w:rsidRDefault="003530E0">
    <w:pPr>
      <w:pStyle w:val="Header"/>
      <w:rPr>
        <w:vanish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024959" wp14:editId="0C02495A">
              <wp:simplePos x="0" y="0"/>
              <wp:positionH relativeFrom="margin">
                <wp:posOffset>969010</wp:posOffset>
              </wp:positionH>
              <wp:positionV relativeFrom="paragraph">
                <wp:posOffset>787400</wp:posOffset>
              </wp:positionV>
              <wp:extent cx="4124325" cy="590550"/>
              <wp:effectExtent l="0" t="0" r="2540" b="127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432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24969" w14:textId="77777777" w:rsidR="001D3AD7" w:rsidRPr="007A4C4D" w:rsidRDefault="001D3AD7" w:rsidP="001D3AD7">
                          <w:pPr>
                            <w:jc w:val="center"/>
                            <w:rPr>
                              <w:rFonts w:cs="B Zar"/>
                              <w:b/>
                              <w:bCs/>
                              <w:color w:val="26457C"/>
                              <w:sz w:val="40"/>
                              <w:szCs w:val="40"/>
                              <w:rtl/>
                              <w:lang w:bidi="fa-IR"/>
                            </w:rPr>
                          </w:pPr>
                          <w:bookmarkStart w:id="2" w:name="motto1"/>
                          <w:r>
                            <w:rPr>
                              <w:rFonts w:ascii="Calibri" w:hAnsi="Calibri" w:cs="B Zar" w:hint="cs"/>
                              <w:b/>
                              <w:bCs/>
                              <w:color w:val="26457C"/>
                              <w:sz w:val="40"/>
                              <w:szCs w:val="40"/>
                              <w:rtl/>
                              <w:lang w:bidi="fa-IR"/>
                            </w:rPr>
                            <w:t>مهار تورّم، رشد تولید</w:t>
                          </w:r>
                          <w:bookmarkEnd w:id="2"/>
                        </w:p>
                      </w:txbxContent>
                    </wps:txbx>
                    <wps:bodyPr rot="0" vert="horz" wrap="square" lIns="91440" tIns="19080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style="position:absolute;left:0;text-align:left;margin-left:76.3pt;margin-top:62pt;width:324.75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">
              <v:textbox inset=",5.3mm">
                <w:txbxContent>
                  <w:p w:rsidRPr="007A4C4D" w:rsidR="001D3AD7" w:rsidP="001D3AD7" w:rsidRDefault="001D3AD7">
                    <w:pPr>
                      <w:jc w:val="center"/>
                      <w:rPr>
                        <w:rFonts w:cs="B Zar"/>
                        <w:b/>
                        <w:bCs/>
                        <w:color w:val="26457C"/>
                        <w:sz w:val="40"/>
                        <w:szCs w:val="40"/>
                        <w:rtl/>
                        <w:lang w:bidi="fa-IR"/>
                      </w:rPr>
                    </w:pPr>
                    <w:bookmarkStart w:name="motto1" w:id="7"/>
                    <w:r>
                      <w:rPr>
                        <w:rFonts w:hint="cs" w:ascii="Calibri" w:hAnsi="Calibri" w:cs="B Zar"/>
                        <w:b/>
                        <w:bCs/>
                        <w:color w:val="26457C"/>
                        <w:sz w:val="40"/>
                        <w:szCs w:val="40"/>
                        <w:rtl/>
                        <w:lang w:bidi="fa-IR"/>
                      </w:rPr>
                      <w:t xml:space="preserve">مهار تورّم، رشد تولید</w:t>
                    </w:r>
                    <w:r>
                      <w:rPr>
                        <w:rFonts w:hint="cs" w:ascii="Calibri" w:hAnsi="Calibri" w:cs="B Zar"/>
                        <w:b/>
                        <w:bCs/>
                        <w:color w:val="26457C"/>
                        <w:sz w:val="40"/>
                        <w:szCs w:val="40"/>
                        <w:rtl/>
                        <w:lang w:bidi="fa-IR"/>
                      </w:rPr>
                      <w:t/>
                    </w:r>
                    <w:bookmarkEnd w:id="7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02495B" wp14:editId="0C02495C">
              <wp:simplePos x="0" y="0"/>
              <wp:positionH relativeFrom="column">
                <wp:posOffset>-421640</wp:posOffset>
              </wp:positionH>
              <wp:positionV relativeFrom="paragraph">
                <wp:posOffset>440690</wp:posOffset>
              </wp:positionV>
              <wp:extent cx="899795" cy="215900"/>
              <wp:effectExtent l="0" t="444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2496A" w14:textId="092649C5" w:rsidR="00874E53" w:rsidRPr="000A3718" w:rsidRDefault="00874E53" w:rsidP="00EE635A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0249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-33.2pt;margin-top:34.7pt;width:70.8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a0sQIAAK8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" filled="f" stroked="f">
              <v:textbox inset="0,0,0,0">
                <w:txbxContent>
                  <w:p w14:paraId="0C02496A" w14:textId="092649C5" w:rsidR="00874E53" w:rsidRPr="000A3718" w:rsidRDefault="00874E53" w:rsidP="00EE635A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C02495D" wp14:editId="0C02495E">
              <wp:simplePos x="0" y="0"/>
              <wp:positionH relativeFrom="column">
                <wp:posOffset>-421640</wp:posOffset>
              </wp:positionH>
              <wp:positionV relativeFrom="paragraph">
                <wp:posOffset>107950</wp:posOffset>
              </wp:positionV>
              <wp:extent cx="899795" cy="215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2496B" w14:textId="40C9CAFC" w:rsidR="00874E53" w:rsidRPr="000A3718" w:rsidRDefault="007358DA" w:rsidP="00EE635A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0A3718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2495D" id="_x0000_s1029" type="#_x0000_t202" style="position:absolute;left:0;text-align:left;margin-left:-33.2pt;margin-top:8.5pt;width:70.85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" filled="f" stroked="f">
              <v:textbox inset="0,0,0,0">
                <w:txbxContent>
                  <w:p w14:paraId="0C02496B" w14:textId="40C9CAFC" w:rsidR="00874E53" w:rsidRPr="000A3718" w:rsidRDefault="007358DA" w:rsidP="00EE635A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</w:rPr>
                    </w:pPr>
                    <w:r w:rsidRPr="000A3718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2495F" wp14:editId="0C024960">
              <wp:simplePos x="0" y="0"/>
              <wp:positionH relativeFrom="column">
                <wp:posOffset>-421640</wp:posOffset>
              </wp:positionH>
              <wp:positionV relativeFrom="paragraph">
                <wp:posOffset>744855</wp:posOffset>
              </wp:positionV>
              <wp:extent cx="899795" cy="215900"/>
              <wp:effectExtent l="0" t="381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2496C" w14:textId="4D7EB49F" w:rsidR="00874E53" w:rsidRPr="000A3718" w:rsidRDefault="00874E53" w:rsidP="00874E53">
                          <w:pPr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2495F" id="Text Box 4" o:spid="_x0000_s1030" type="#_x0000_t202" style="position:absolute;left:0;text-align:left;margin-left:-33.2pt;margin-top:58.65pt;width:70.85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iisgIAAK8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" filled="f" stroked="f">
              <v:textbox inset="0,0,0,0">
                <w:txbxContent>
                  <w:p w14:paraId="0C02496C" w14:textId="4D7EB49F" w:rsidR="00874E53" w:rsidRPr="000A3718" w:rsidRDefault="00874E53" w:rsidP="00874E53">
                    <w:pPr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0C024961" wp14:editId="0C024962">
          <wp:simplePos x="0" y="0"/>
          <wp:positionH relativeFrom="column">
            <wp:posOffset>-666750</wp:posOffset>
          </wp:positionH>
          <wp:positionV relativeFrom="paragraph">
            <wp:posOffset>-449580</wp:posOffset>
          </wp:positionV>
          <wp:extent cx="7534275" cy="10687050"/>
          <wp:effectExtent l="0" t="0" r="0" b="0"/>
          <wp:wrapNone/>
          <wp:docPr id="5" name="Picture 5" descr="A4Tahghigh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4Tahghigh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C7547" w14:textId="77777777" w:rsidR="00EE635A" w:rsidRDefault="00EE63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F8"/>
    <w:rsid w:val="00001EAB"/>
    <w:rsid w:val="000158F2"/>
    <w:rsid w:val="00015F6C"/>
    <w:rsid w:val="00060320"/>
    <w:rsid w:val="00072103"/>
    <w:rsid w:val="0007482A"/>
    <w:rsid w:val="000820D6"/>
    <w:rsid w:val="00092309"/>
    <w:rsid w:val="000A3718"/>
    <w:rsid w:val="0010771E"/>
    <w:rsid w:val="00116D07"/>
    <w:rsid w:val="00131A12"/>
    <w:rsid w:val="0015342D"/>
    <w:rsid w:val="0015378A"/>
    <w:rsid w:val="0019093C"/>
    <w:rsid w:val="001A61A3"/>
    <w:rsid w:val="001A6BF4"/>
    <w:rsid w:val="001D3AD7"/>
    <w:rsid w:val="00200C74"/>
    <w:rsid w:val="002112D8"/>
    <w:rsid w:val="00211EDA"/>
    <w:rsid w:val="0022392A"/>
    <w:rsid w:val="00240605"/>
    <w:rsid w:val="0024568E"/>
    <w:rsid w:val="00295497"/>
    <w:rsid w:val="00295670"/>
    <w:rsid w:val="002D372E"/>
    <w:rsid w:val="00320235"/>
    <w:rsid w:val="00346C7C"/>
    <w:rsid w:val="003530E0"/>
    <w:rsid w:val="00372D83"/>
    <w:rsid w:val="00392101"/>
    <w:rsid w:val="003A110B"/>
    <w:rsid w:val="003C6915"/>
    <w:rsid w:val="003D6C52"/>
    <w:rsid w:val="00400099"/>
    <w:rsid w:val="0040064E"/>
    <w:rsid w:val="0046516E"/>
    <w:rsid w:val="00470AD5"/>
    <w:rsid w:val="00493CBF"/>
    <w:rsid w:val="004F4FA6"/>
    <w:rsid w:val="005033CD"/>
    <w:rsid w:val="00514E1A"/>
    <w:rsid w:val="00534352"/>
    <w:rsid w:val="005706B5"/>
    <w:rsid w:val="00584E11"/>
    <w:rsid w:val="005969DF"/>
    <w:rsid w:val="005C08ED"/>
    <w:rsid w:val="005D74DC"/>
    <w:rsid w:val="006018E1"/>
    <w:rsid w:val="00611CBD"/>
    <w:rsid w:val="006168DB"/>
    <w:rsid w:val="00627A70"/>
    <w:rsid w:val="00650A1F"/>
    <w:rsid w:val="00652F85"/>
    <w:rsid w:val="006654FF"/>
    <w:rsid w:val="006704AD"/>
    <w:rsid w:val="00673376"/>
    <w:rsid w:val="006876C4"/>
    <w:rsid w:val="006D410A"/>
    <w:rsid w:val="006D5EEB"/>
    <w:rsid w:val="006F066D"/>
    <w:rsid w:val="006F5B14"/>
    <w:rsid w:val="00707290"/>
    <w:rsid w:val="00714ED2"/>
    <w:rsid w:val="007358DA"/>
    <w:rsid w:val="00740DBE"/>
    <w:rsid w:val="0075073C"/>
    <w:rsid w:val="00761213"/>
    <w:rsid w:val="00770706"/>
    <w:rsid w:val="00772637"/>
    <w:rsid w:val="00773A77"/>
    <w:rsid w:val="007863EF"/>
    <w:rsid w:val="007A41A1"/>
    <w:rsid w:val="007B6B64"/>
    <w:rsid w:val="007C51F0"/>
    <w:rsid w:val="007F738B"/>
    <w:rsid w:val="00813E98"/>
    <w:rsid w:val="00827636"/>
    <w:rsid w:val="00831E63"/>
    <w:rsid w:val="00835EE1"/>
    <w:rsid w:val="008576D8"/>
    <w:rsid w:val="00874E53"/>
    <w:rsid w:val="008B5BEA"/>
    <w:rsid w:val="008C3A5B"/>
    <w:rsid w:val="008E257A"/>
    <w:rsid w:val="008F4FDA"/>
    <w:rsid w:val="008F7FF0"/>
    <w:rsid w:val="00933E18"/>
    <w:rsid w:val="009416FC"/>
    <w:rsid w:val="00970666"/>
    <w:rsid w:val="00971EB1"/>
    <w:rsid w:val="009A4CF8"/>
    <w:rsid w:val="009C4B42"/>
    <w:rsid w:val="009C6D06"/>
    <w:rsid w:val="009D026B"/>
    <w:rsid w:val="009D196D"/>
    <w:rsid w:val="009D4F0C"/>
    <w:rsid w:val="009E62E5"/>
    <w:rsid w:val="009F23F9"/>
    <w:rsid w:val="00A3168E"/>
    <w:rsid w:val="00AB6653"/>
    <w:rsid w:val="00AC5D03"/>
    <w:rsid w:val="00AD3657"/>
    <w:rsid w:val="00AF2A3C"/>
    <w:rsid w:val="00B05606"/>
    <w:rsid w:val="00B05D4C"/>
    <w:rsid w:val="00B30CC1"/>
    <w:rsid w:val="00B35369"/>
    <w:rsid w:val="00B560FF"/>
    <w:rsid w:val="00B651F0"/>
    <w:rsid w:val="00B65807"/>
    <w:rsid w:val="00B75756"/>
    <w:rsid w:val="00BA2AFA"/>
    <w:rsid w:val="00BC2263"/>
    <w:rsid w:val="00BD7FBC"/>
    <w:rsid w:val="00BF48A6"/>
    <w:rsid w:val="00C00141"/>
    <w:rsid w:val="00C21442"/>
    <w:rsid w:val="00C27E2A"/>
    <w:rsid w:val="00C67E72"/>
    <w:rsid w:val="00CF242F"/>
    <w:rsid w:val="00D13CE5"/>
    <w:rsid w:val="00D179E7"/>
    <w:rsid w:val="00D41615"/>
    <w:rsid w:val="00D42D09"/>
    <w:rsid w:val="00D7574F"/>
    <w:rsid w:val="00D82DF3"/>
    <w:rsid w:val="00DA79BF"/>
    <w:rsid w:val="00DB774C"/>
    <w:rsid w:val="00E0447F"/>
    <w:rsid w:val="00E15AFD"/>
    <w:rsid w:val="00E16AE8"/>
    <w:rsid w:val="00E2703B"/>
    <w:rsid w:val="00E84F7E"/>
    <w:rsid w:val="00ED01A8"/>
    <w:rsid w:val="00ED66B8"/>
    <w:rsid w:val="00EE0202"/>
    <w:rsid w:val="00EE1279"/>
    <w:rsid w:val="00EE37B6"/>
    <w:rsid w:val="00EE4B9A"/>
    <w:rsid w:val="00EE635A"/>
    <w:rsid w:val="00EF4F09"/>
    <w:rsid w:val="00F073A0"/>
    <w:rsid w:val="00F435CD"/>
    <w:rsid w:val="00F446C7"/>
    <w:rsid w:val="00F7496F"/>
    <w:rsid w:val="00F87A78"/>
    <w:rsid w:val="00F9267A"/>
    <w:rsid w:val="00FA38D9"/>
    <w:rsid w:val="00FB7D33"/>
    <w:rsid w:val="00FF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24945"/>
  <w15:docId w15:val="{4EB08C04-390A-4F33-8041-E4E768DE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14E1A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rsid w:val="00514E1A"/>
    <w:pPr>
      <w:tabs>
        <w:tab w:val="center" w:pos="4153"/>
        <w:tab w:val="right" w:pos="8306"/>
      </w:tabs>
    </w:pPr>
    <w:rPr>
      <w:lang w:val="x-none" w:eastAsia="x-none" w:bidi="fa-IR"/>
    </w:rPr>
  </w:style>
  <w:style w:type="paragraph" w:styleId="BalloonText">
    <w:name w:val="Balloon Text"/>
    <w:basedOn w:val="Normal"/>
    <w:link w:val="BalloonTextChar"/>
    <w:rsid w:val="003C6915"/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3C691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813E98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714ED2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A4riasat-9311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F749-18FC-4D39-9DA6-F48DE5552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A4riasat-931112</Template>
  <TotalTime>15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Baghrei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10</cp:revision>
  <cp:lastPrinted>2022-03-30T05:06:00Z</cp:lastPrinted>
  <dcterms:created xsi:type="dcterms:W3CDTF">2023-03-30T06:06:00Z</dcterms:created>
  <dcterms:modified xsi:type="dcterms:W3CDTF">2024-09-25T05:20:00Z</dcterms:modified>
</cp:coreProperties>
</file>